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6AFDF" w14:textId="4B64D0A0" w:rsidR="000E02F7" w:rsidRDefault="00000000">
      <w:r>
        <w:rPr>
          <w:rFonts w:ascii="Times New Roman" w:hAnsi="Times New Roman"/>
          <w:noProof/>
          <w:color w:val="auto"/>
          <w:kern w:val="0"/>
          <w:sz w:val="24"/>
          <w:szCs w:val="24"/>
          <w:lang w:val="fr-BE" w:eastAsia="fr-BE"/>
        </w:rPr>
        <w:pict w14:anchorId="4B4EBC3A"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2057" type="#_x0000_t59" style="position:absolute;margin-left:398.25pt;margin-top:17.85pt;width:113.4pt;height:113.4pt;z-index:251662336;v-text-anchor:middle" fillcolor="yellow" strokecolor="black [3213]" strokeweight="2pt">
            <v:shadow on="t" type="perspective" color="#825c00 [1605]" opacity=".5" offset="1pt" offset2="-1pt"/>
            <v:textbox style="mso-next-textbox:#_x0000_s2057" inset=",2.3mm,,2.3mm">
              <w:txbxContent>
                <w:p w14:paraId="1147A73B" w14:textId="23FC36DD" w:rsidR="00E01B6E" w:rsidRPr="00084447" w:rsidRDefault="00E01B6E" w:rsidP="00C77127">
                  <w:pPr>
                    <w:jc w:val="center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56"/>
                      <w:szCs w:val="56"/>
                      <w:lang w:val="fr-FR"/>
                    </w:rPr>
                  </w:pPr>
                  <w:r w:rsidRPr="00084447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sz w:val="56"/>
                      <w:szCs w:val="56"/>
                      <w:lang w:val="fr-FR"/>
                    </w:rPr>
                    <w:t>1</w:t>
                  </w:r>
                  <w:r w:rsidR="003773A4" w:rsidRPr="00084447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56"/>
                      <w:szCs w:val="56"/>
                      <w:lang w:val="fr-FR"/>
                    </w:rPr>
                    <w:t>3</w:t>
                  </w:r>
                  <w:r w:rsidR="00816E6D" w:rsidRPr="00084447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sz w:val="56"/>
                      <w:szCs w:val="56"/>
                      <w:lang w:val="fr-FR"/>
                    </w:rPr>
                    <w:t>€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fr-BE" w:eastAsia="fr-BE"/>
        </w:rPr>
        <w:pict w14:anchorId="0BB6AFE3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margin-left:0;margin-top:0;width:467.85pt;height:775.85pt;z-index:251661312;visibility:visible;mso-wrap-distance-left:2.88pt;mso-wrap-distance-top:2.88pt;mso-wrap-distance-right:2.88pt;mso-wrap-distance-bottom:2.88pt;mso-position-horizontal:center;mso-position-horizontal-relative:page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" o:allowincell="f" filled="f" stroked="f" strokecolor="black [0]" insetpen="t">
            <v:textbox style="mso-next-textbox:#Text Box 2" inset="36pt,36pt,36pt,36pt">
              <w:txbxContent>
                <w:p w14:paraId="0BB6AFE6" w14:textId="4639B0D1" w:rsidR="004243FB" w:rsidRPr="00D67410" w:rsidRDefault="004243FB" w:rsidP="00E35C32">
                  <w:pPr>
                    <w:rPr>
                      <w:rFonts w:ascii="Algerian" w:hAnsi="Algerian" w:cs="Arial"/>
                      <w:b/>
                      <w:color w:val="C00000"/>
                      <w:sz w:val="36"/>
                      <w:szCs w:val="36"/>
                      <w:lang w:val="fr-BE"/>
                    </w:rPr>
                  </w:pPr>
                </w:p>
                <w:p w14:paraId="72995E7E" w14:textId="7568D8EA" w:rsidR="0056041A" w:rsidRPr="007F1AC4" w:rsidRDefault="003773A4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Vendredi</w:t>
                  </w:r>
                  <w:r w:rsidR="00C153A3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 xml:space="preserve"> </w:t>
                  </w:r>
                  <w:r w:rsidR="004B09BB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26</w:t>
                  </w:r>
                  <w:r w:rsidR="00C153A3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/</w:t>
                  </w:r>
                  <w:r w:rsidR="00C31B67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0</w:t>
                  </w:r>
                  <w:r w:rsidR="00675709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4</w:t>
                  </w:r>
                  <w:r w:rsidR="004243FB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/202</w:t>
                  </w:r>
                  <w:r w:rsidR="00C31B67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4</w:t>
                  </w:r>
                  <w:r w:rsidR="004243FB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 xml:space="preserve"> </w:t>
                  </w:r>
                </w:p>
                <w:p w14:paraId="279705B8" w14:textId="77777777" w:rsidR="00494036" w:rsidRDefault="00494036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</w:p>
                <w:p w14:paraId="26EABE90" w14:textId="77777777" w:rsidR="00CA4281" w:rsidRDefault="00CA4281" w:rsidP="00B25942">
                  <w:pPr>
                    <w:jc w:val="center"/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</w:p>
                <w:p w14:paraId="4DBDCB13" w14:textId="77777777" w:rsidR="00A81A5B" w:rsidRDefault="00A81A5B" w:rsidP="00B25942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</w:p>
                <w:p w14:paraId="624356A9" w14:textId="77777777" w:rsidR="00A81A5B" w:rsidRDefault="00A81A5B" w:rsidP="00B25942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</w:p>
                <w:p w14:paraId="549E1DCE" w14:textId="4F7EC7A4" w:rsidR="0022210F" w:rsidRPr="007F1AC4" w:rsidRDefault="001C3A2A" w:rsidP="00B25942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  <w:r w:rsidRPr="007F1AC4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Entrée</w:t>
                  </w:r>
                  <w:r w:rsidR="007F1AC4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 :</w:t>
                  </w:r>
                </w:p>
                <w:p w14:paraId="6B58C5D5" w14:textId="2E219AE1" w:rsidR="001C3A2A" w:rsidRDefault="004B09BB" w:rsidP="00B25942">
                  <w:pPr>
                    <w:jc w:val="center"/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Calamars à la romaine</w:t>
                  </w:r>
                </w:p>
                <w:p w14:paraId="793578AB" w14:textId="01A23C9E" w:rsidR="00D8658F" w:rsidRPr="00EE7D08" w:rsidRDefault="00685D6B" w:rsidP="00D8658F">
                  <w:pPr>
                    <w:jc w:val="center"/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</w:pPr>
                  <w:bookmarkStart w:id="0" w:name="_Hlk155779280"/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="00D8658F"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</w:p>
                <w:bookmarkEnd w:id="0"/>
                <w:p w14:paraId="0BB6AFED" w14:textId="025FD371" w:rsidR="004243FB" w:rsidRPr="007F1AC4" w:rsidRDefault="004243FB" w:rsidP="00D8658F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  <w:r w:rsidRPr="007F1AC4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Plat</w:t>
                  </w:r>
                  <w:r w:rsidR="0048668B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 :</w:t>
                  </w:r>
                </w:p>
                <w:p w14:paraId="35856E1E" w14:textId="7D2133EC" w:rsidR="005A33C0" w:rsidRDefault="00CD7F07" w:rsidP="005A33C0">
                  <w:pPr>
                    <w:jc w:val="center"/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  <w:t>Filet de poisso</w:t>
                  </w:r>
                  <w:r w:rsidR="001449DA"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  <w:t>n, crème à l’ail, pommes de terre en ch</w:t>
                  </w:r>
                  <w:r w:rsidR="006D5EFE"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  <w:t>emise</w:t>
                  </w:r>
                </w:p>
                <w:p w14:paraId="63C2527D" w14:textId="77777777" w:rsidR="00D8658F" w:rsidRPr="00EE7D08" w:rsidRDefault="00D8658F" w:rsidP="00D8658F">
                  <w:pPr>
                    <w:jc w:val="center"/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</w:pP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</w:p>
                <w:p w14:paraId="0BB6AFEF" w14:textId="63117BEF" w:rsidR="00B74D44" w:rsidRPr="007F1AC4" w:rsidRDefault="004243FB" w:rsidP="00210293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  <w:r w:rsidRPr="007F1AC4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Dessert</w:t>
                  </w:r>
                  <w:r w:rsidR="0048668B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 :</w:t>
                  </w:r>
                </w:p>
                <w:p w14:paraId="0BB6AFF0" w14:textId="05A3A2C0" w:rsidR="009F54EA" w:rsidRPr="007F1AC4" w:rsidRDefault="00C57574" w:rsidP="00210293">
                  <w:pPr>
                    <w:jc w:val="center"/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Dessert au choix</w:t>
                  </w:r>
                </w:p>
                <w:p w14:paraId="4CA68C49" w14:textId="77777777" w:rsidR="00C85075" w:rsidRDefault="00C85075" w:rsidP="00340769">
                  <w:pPr>
                    <w:rPr>
                      <w:rFonts w:ascii="Algerian" w:hAnsi="Algerian"/>
                      <w:color w:val="703203" w:themeColor="accent5" w:themeShade="BF"/>
                      <w:sz w:val="22"/>
                      <w:szCs w:val="22"/>
                      <w:lang w:val="fr-BE"/>
                    </w:rPr>
                  </w:pPr>
                </w:p>
                <w:p w14:paraId="29004F53" w14:textId="77777777" w:rsidR="00F45A9E" w:rsidRDefault="00F45A9E" w:rsidP="00340769">
                  <w:pPr>
                    <w:rPr>
                      <w:rFonts w:ascii="Algerian" w:hAnsi="Algerian"/>
                      <w:color w:val="703203" w:themeColor="accent5" w:themeShade="BF"/>
                      <w:sz w:val="22"/>
                      <w:szCs w:val="22"/>
                      <w:lang w:val="fr-BE"/>
                    </w:rPr>
                  </w:pPr>
                </w:p>
                <w:p w14:paraId="0BB6AFF2" w14:textId="77777777" w:rsidR="00775653" w:rsidRPr="00285036" w:rsidRDefault="00775653" w:rsidP="00340769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Réservation souhaitée : téléphone 071/418 164 - 071/ 486 747</w:t>
                  </w:r>
                </w:p>
                <w:p w14:paraId="0BB6AFF3" w14:textId="77777777" w:rsidR="00775653" w:rsidRPr="00285036" w:rsidRDefault="00775653" w:rsidP="00340769">
                  <w:pPr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Mail : </w:t>
                  </w:r>
                  <w:bookmarkStart w:id="1" w:name="_Hlk5005009"/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fldChar w:fldCharType="begin"/>
                  </w:r>
                  <w:r w:rsidR="0092295B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instrText xml:space="preserve"> HYPERLINK "mailto:buffetdelagare@faimetfroid.be" </w:instrText>
                  </w:r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</w:r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fldChar w:fldCharType="separate"/>
                  </w:r>
                  <w:r w:rsidR="0092295B" w:rsidRPr="00285036">
                    <w:rPr>
                      <w:rStyle w:val="Lienhypertexte"/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t>buffetdelagare@faimetfroid.be</w:t>
                  </w:r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fldChar w:fldCharType="end"/>
                  </w:r>
                  <w:r w:rsidR="0092295B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t xml:space="preserve">    </w:t>
                  </w:r>
                  <w:hyperlink r:id="rId8" w:history="1">
                    <w:r w:rsidR="0092295B" w:rsidRPr="00285036">
                      <w:rPr>
                        <w:rStyle w:val="Lienhypertexte"/>
                        <w:rFonts w:ascii="Arial" w:hAnsi="Arial" w:cs="Arial"/>
                        <w:color w:val="0070C0"/>
                        <w:sz w:val="18"/>
                        <w:szCs w:val="18"/>
                        <w:lang w:val="fr-BE"/>
                      </w:rPr>
                      <w:t>secretariat.nk@faimetfroid.be</w:t>
                    </w:r>
                  </w:hyperlink>
                  <w:r w:rsidR="0092295B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t xml:space="preserve"> </w:t>
                  </w:r>
                  <w:bookmarkEnd w:id="1"/>
                </w:p>
                <w:p w14:paraId="0BB6AFF4" w14:textId="77777777" w:rsidR="00775653" w:rsidRPr="00285036" w:rsidRDefault="00775653" w:rsidP="00340769">
                  <w:pPr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</w:pPr>
                </w:p>
                <w:p w14:paraId="0BB6AFF5" w14:textId="7CBBAB97" w:rsidR="006670BD" w:rsidRPr="00285036" w:rsidRDefault="00775653" w:rsidP="00340769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Plat du jour tous les jours de la semaine de 11h30 à 14h30 </w:t>
                  </w:r>
                  <w:r w:rsidR="0092295B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sauf mercredi</w:t>
                  </w:r>
                  <w:r w:rsidR="006670BD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, </w:t>
                  </w:r>
                  <w:r w:rsidR="006C5AC8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vendredi et</w:t>
                  </w: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 </w:t>
                  </w:r>
                  <w:r w:rsidR="006670BD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dimanche.</w:t>
                  </w:r>
                </w:p>
                <w:p w14:paraId="0BB6AFF6" w14:textId="3F66AC9D" w:rsidR="00775653" w:rsidRPr="00285036" w:rsidRDefault="0092295B" w:rsidP="00340769">
                  <w:pPr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Au prix</w:t>
                  </w:r>
                  <w:r w:rsidR="00775653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 de    </w:t>
                  </w:r>
                  <w:r w:rsidR="005322AB" w:rsidRPr="00285036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fr-BE"/>
                    </w:rPr>
                    <w:t>8</w:t>
                  </w:r>
                  <w:r w:rsidR="00775653" w:rsidRPr="00285036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fr-BE"/>
                    </w:rPr>
                    <w:t>,00€</w:t>
                  </w:r>
                </w:p>
                <w:p w14:paraId="0BB6AFFA" w14:textId="664E5C0D" w:rsidR="00775653" w:rsidRPr="00285036" w:rsidRDefault="00775653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Restauration à but social et ouvert à tous, votre participation nous aide à les aider</w:t>
                  </w:r>
                </w:p>
                <w:p w14:paraId="788F40AE" w14:textId="6064F1EB" w:rsidR="009C1D93" w:rsidRDefault="009C1D93">
                  <w:pPr>
                    <w:rPr>
                      <w:rFonts w:ascii="Algerian" w:hAnsi="Algerian" w:cs="Arial"/>
                      <w:color w:val="auto"/>
                      <w:sz w:val="18"/>
                      <w:szCs w:val="18"/>
                      <w:lang w:val="fr-BE"/>
                    </w:rPr>
                  </w:pPr>
                </w:p>
                <w:p w14:paraId="20ED2795" w14:textId="77777777" w:rsidR="00A81A5B" w:rsidRDefault="00A81A5B">
                  <w:pPr>
                    <w:rPr>
                      <w:rFonts w:ascii="Algerian" w:hAnsi="Algerian" w:cs="Arial"/>
                      <w:color w:val="auto"/>
                      <w:sz w:val="18"/>
                      <w:szCs w:val="18"/>
                      <w:lang w:val="fr-BE"/>
                    </w:rPr>
                  </w:pPr>
                </w:p>
                <w:p w14:paraId="36C1518E" w14:textId="6A7501BB" w:rsidR="00933856" w:rsidRPr="00631000" w:rsidRDefault="00653043">
                  <w:pPr>
                    <w:rPr>
                      <w:rFonts w:ascii="Algerian" w:hAnsi="Algerian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D67410">
                    <w:rPr>
                      <w:noProof/>
                      <w:sz w:val="36"/>
                      <w:szCs w:val="36"/>
                      <w:lang w:val="fr-BE" w:eastAsia="fr-BE"/>
                    </w:rPr>
                    <w:drawing>
                      <wp:inline distT="0" distB="0" distL="0" distR="0" wp14:anchorId="1ADD4F73" wp14:editId="72B61E72">
                        <wp:extent cx="1904245" cy="530225"/>
                        <wp:effectExtent l="0" t="0" r="0" b="0"/>
                        <wp:docPr id="1208840517" name="Image 1208840517" descr="Une image contenant texte, Police, logo, graphism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0529463" name="Image 1290529463" descr="Une image contenant texte, Police, logo, graphisme&#10;&#10;Description générée automatiquement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8094" cy="531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B6AFFB" w14:textId="7B274301" w:rsidR="00775653" w:rsidRPr="00631000" w:rsidRDefault="00775653" w:rsidP="00CF3BB9">
                  <w:pPr>
                    <w:rPr>
                      <w:rFonts w:ascii="Algerian" w:hAnsi="Algerian"/>
                      <w:lang w:val="fr-BE"/>
                    </w:rPr>
                  </w:pPr>
                </w:p>
              </w:txbxContent>
            </v:textbox>
            <w10:wrap anchorx="page" anchory="page"/>
          </v:shape>
        </w:pict>
      </w:r>
      <w:r w:rsidR="000F6094">
        <w:rPr>
          <w:rFonts w:ascii="Times New Roman" w:hAnsi="Times New Roman"/>
          <w:noProof/>
          <w:color w:val="auto"/>
          <w:kern w:val="0"/>
          <w:sz w:val="24"/>
          <w:szCs w:val="24"/>
          <w:lang w:val="fr-BE" w:eastAsia="fr-BE"/>
        </w:rPr>
        <w:drawing>
          <wp:anchor distT="0" distB="0" distL="114300" distR="114300" simplePos="0" relativeHeight="251659264" behindDoc="1" locked="0" layoutInCell="0" allowOverlap="1" wp14:anchorId="0BB6AFE0" wp14:editId="32F64C9A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43825" cy="10201275"/>
            <wp:effectExtent l="0" t="0" r="0" b="0"/>
            <wp:wrapNone/>
            <wp:docPr id="1" name="Picture 0" descr="stationary_bkgrnd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bkgrnd_V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02F7" w:rsidSect="00876B8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D0B25" w14:textId="77777777" w:rsidR="00876B86" w:rsidRDefault="00876B86" w:rsidP="00770952">
      <w:pPr>
        <w:spacing w:after="0" w:line="240" w:lineRule="auto"/>
      </w:pPr>
      <w:r>
        <w:separator/>
      </w:r>
    </w:p>
  </w:endnote>
  <w:endnote w:type="continuationSeparator" w:id="0">
    <w:p w14:paraId="0461217E" w14:textId="77777777" w:rsidR="00876B86" w:rsidRDefault="00876B86" w:rsidP="00770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D59C3" w14:textId="77777777" w:rsidR="00876B86" w:rsidRDefault="00876B86" w:rsidP="00770952">
      <w:pPr>
        <w:spacing w:after="0" w:line="240" w:lineRule="auto"/>
      </w:pPr>
      <w:r>
        <w:separator/>
      </w:r>
    </w:p>
  </w:footnote>
  <w:footnote w:type="continuationSeparator" w:id="0">
    <w:p w14:paraId="159FBFD9" w14:textId="77777777" w:rsidR="00876B86" w:rsidRDefault="00876B86" w:rsidP="007709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3FC1"/>
    <w:rsid w:val="00004B72"/>
    <w:rsid w:val="000071ED"/>
    <w:rsid w:val="00007514"/>
    <w:rsid w:val="00007632"/>
    <w:rsid w:val="00007B30"/>
    <w:rsid w:val="00010B5A"/>
    <w:rsid w:val="000131CC"/>
    <w:rsid w:val="000135FC"/>
    <w:rsid w:val="00015887"/>
    <w:rsid w:val="000167DA"/>
    <w:rsid w:val="000202DC"/>
    <w:rsid w:val="00023A2A"/>
    <w:rsid w:val="00023AA1"/>
    <w:rsid w:val="00024C60"/>
    <w:rsid w:val="00026858"/>
    <w:rsid w:val="00030719"/>
    <w:rsid w:val="00030C74"/>
    <w:rsid w:val="00031349"/>
    <w:rsid w:val="00031DFA"/>
    <w:rsid w:val="0003203E"/>
    <w:rsid w:val="000348E7"/>
    <w:rsid w:val="00034964"/>
    <w:rsid w:val="00035049"/>
    <w:rsid w:val="00035BE7"/>
    <w:rsid w:val="00035DFE"/>
    <w:rsid w:val="00037E1A"/>
    <w:rsid w:val="000407A9"/>
    <w:rsid w:val="00042E1E"/>
    <w:rsid w:val="0004533C"/>
    <w:rsid w:val="00047395"/>
    <w:rsid w:val="0005148F"/>
    <w:rsid w:val="0005373C"/>
    <w:rsid w:val="00054155"/>
    <w:rsid w:val="00054207"/>
    <w:rsid w:val="00054917"/>
    <w:rsid w:val="00055B4B"/>
    <w:rsid w:val="000612FB"/>
    <w:rsid w:val="0006228B"/>
    <w:rsid w:val="0006360C"/>
    <w:rsid w:val="00065FF9"/>
    <w:rsid w:val="000675D5"/>
    <w:rsid w:val="00067816"/>
    <w:rsid w:val="00070DD1"/>
    <w:rsid w:val="00070F0A"/>
    <w:rsid w:val="000723BF"/>
    <w:rsid w:val="00073399"/>
    <w:rsid w:val="0007351E"/>
    <w:rsid w:val="00073953"/>
    <w:rsid w:val="000756CB"/>
    <w:rsid w:val="000760F4"/>
    <w:rsid w:val="00076F27"/>
    <w:rsid w:val="00077AE0"/>
    <w:rsid w:val="00077E83"/>
    <w:rsid w:val="000831F4"/>
    <w:rsid w:val="000832B6"/>
    <w:rsid w:val="00084447"/>
    <w:rsid w:val="00084757"/>
    <w:rsid w:val="00084DD6"/>
    <w:rsid w:val="00084E5A"/>
    <w:rsid w:val="00087FC1"/>
    <w:rsid w:val="00090595"/>
    <w:rsid w:val="00092AC8"/>
    <w:rsid w:val="00093CC4"/>
    <w:rsid w:val="000944D9"/>
    <w:rsid w:val="000A013D"/>
    <w:rsid w:val="000A1C07"/>
    <w:rsid w:val="000A2248"/>
    <w:rsid w:val="000A2CC3"/>
    <w:rsid w:val="000A360D"/>
    <w:rsid w:val="000A68F3"/>
    <w:rsid w:val="000B1D51"/>
    <w:rsid w:val="000B4BFD"/>
    <w:rsid w:val="000B5AC9"/>
    <w:rsid w:val="000B6821"/>
    <w:rsid w:val="000B7788"/>
    <w:rsid w:val="000C1C8A"/>
    <w:rsid w:val="000C2817"/>
    <w:rsid w:val="000C3D84"/>
    <w:rsid w:val="000C447F"/>
    <w:rsid w:val="000C4E66"/>
    <w:rsid w:val="000C67E6"/>
    <w:rsid w:val="000C67F6"/>
    <w:rsid w:val="000C6958"/>
    <w:rsid w:val="000C6CF8"/>
    <w:rsid w:val="000D00F4"/>
    <w:rsid w:val="000D0ACF"/>
    <w:rsid w:val="000D0F33"/>
    <w:rsid w:val="000D147A"/>
    <w:rsid w:val="000D1F87"/>
    <w:rsid w:val="000D28A3"/>
    <w:rsid w:val="000D39AC"/>
    <w:rsid w:val="000D412B"/>
    <w:rsid w:val="000D75D9"/>
    <w:rsid w:val="000E02F7"/>
    <w:rsid w:val="000E1181"/>
    <w:rsid w:val="000E3E32"/>
    <w:rsid w:val="000F3FC1"/>
    <w:rsid w:val="000F6094"/>
    <w:rsid w:val="00100D07"/>
    <w:rsid w:val="00102F5E"/>
    <w:rsid w:val="00103022"/>
    <w:rsid w:val="00103BA0"/>
    <w:rsid w:val="001061B2"/>
    <w:rsid w:val="001114AB"/>
    <w:rsid w:val="001124F4"/>
    <w:rsid w:val="00112C1C"/>
    <w:rsid w:val="001134B3"/>
    <w:rsid w:val="00113A94"/>
    <w:rsid w:val="001142DD"/>
    <w:rsid w:val="001154D6"/>
    <w:rsid w:val="00115804"/>
    <w:rsid w:val="00115C61"/>
    <w:rsid w:val="00115EF6"/>
    <w:rsid w:val="00116E95"/>
    <w:rsid w:val="001231D5"/>
    <w:rsid w:val="001243A3"/>
    <w:rsid w:val="00124552"/>
    <w:rsid w:val="00124A49"/>
    <w:rsid w:val="001259BA"/>
    <w:rsid w:val="001319D3"/>
    <w:rsid w:val="00133432"/>
    <w:rsid w:val="00133840"/>
    <w:rsid w:val="00137506"/>
    <w:rsid w:val="00140008"/>
    <w:rsid w:val="00141422"/>
    <w:rsid w:val="00141502"/>
    <w:rsid w:val="00141967"/>
    <w:rsid w:val="001437D3"/>
    <w:rsid w:val="001449DA"/>
    <w:rsid w:val="0014524A"/>
    <w:rsid w:val="001512A1"/>
    <w:rsid w:val="001513E6"/>
    <w:rsid w:val="00151698"/>
    <w:rsid w:val="00151789"/>
    <w:rsid w:val="0015188F"/>
    <w:rsid w:val="001520BD"/>
    <w:rsid w:val="00153C00"/>
    <w:rsid w:val="00155431"/>
    <w:rsid w:val="00156DE4"/>
    <w:rsid w:val="0016109B"/>
    <w:rsid w:val="00161455"/>
    <w:rsid w:val="00161FEB"/>
    <w:rsid w:val="0016476A"/>
    <w:rsid w:val="00166AF3"/>
    <w:rsid w:val="00166BA3"/>
    <w:rsid w:val="00167ED6"/>
    <w:rsid w:val="001730E1"/>
    <w:rsid w:val="00174891"/>
    <w:rsid w:val="00175325"/>
    <w:rsid w:val="00181CEB"/>
    <w:rsid w:val="0018346C"/>
    <w:rsid w:val="00183A4B"/>
    <w:rsid w:val="00184C43"/>
    <w:rsid w:val="00185A4C"/>
    <w:rsid w:val="00186F3F"/>
    <w:rsid w:val="001902B1"/>
    <w:rsid w:val="0019065D"/>
    <w:rsid w:val="00190B40"/>
    <w:rsid w:val="00191433"/>
    <w:rsid w:val="00191AE1"/>
    <w:rsid w:val="00191F50"/>
    <w:rsid w:val="00192001"/>
    <w:rsid w:val="00194EA4"/>
    <w:rsid w:val="001959BF"/>
    <w:rsid w:val="001A0184"/>
    <w:rsid w:val="001A0195"/>
    <w:rsid w:val="001A1B9E"/>
    <w:rsid w:val="001A5A66"/>
    <w:rsid w:val="001A5E03"/>
    <w:rsid w:val="001B68EE"/>
    <w:rsid w:val="001B6A99"/>
    <w:rsid w:val="001B7047"/>
    <w:rsid w:val="001B79BF"/>
    <w:rsid w:val="001B7B18"/>
    <w:rsid w:val="001C00B7"/>
    <w:rsid w:val="001C015A"/>
    <w:rsid w:val="001C3A2A"/>
    <w:rsid w:val="001C7332"/>
    <w:rsid w:val="001D3A36"/>
    <w:rsid w:val="001D4540"/>
    <w:rsid w:val="001D54C4"/>
    <w:rsid w:val="001D5599"/>
    <w:rsid w:val="001D6DF8"/>
    <w:rsid w:val="001E12D9"/>
    <w:rsid w:val="001E56AA"/>
    <w:rsid w:val="001E5AA1"/>
    <w:rsid w:val="001E76ED"/>
    <w:rsid w:val="001E7CF2"/>
    <w:rsid w:val="001F08BE"/>
    <w:rsid w:val="001F1D1A"/>
    <w:rsid w:val="001F1F31"/>
    <w:rsid w:val="001F38A5"/>
    <w:rsid w:val="001F4728"/>
    <w:rsid w:val="001F5228"/>
    <w:rsid w:val="001F6F58"/>
    <w:rsid w:val="00200EF3"/>
    <w:rsid w:val="002015D7"/>
    <w:rsid w:val="00201D4D"/>
    <w:rsid w:val="00202726"/>
    <w:rsid w:val="0020452C"/>
    <w:rsid w:val="00205889"/>
    <w:rsid w:val="0020610D"/>
    <w:rsid w:val="00207755"/>
    <w:rsid w:val="002100C6"/>
    <w:rsid w:val="00210293"/>
    <w:rsid w:val="00212B9A"/>
    <w:rsid w:val="00212C8C"/>
    <w:rsid w:val="00213E6E"/>
    <w:rsid w:val="00214175"/>
    <w:rsid w:val="00216275"/>
    <w:rsid w:val="002165B5"/>
    <w:rsid w:val="0022210F"/>
    <w:rsid w:val="00223614"/>
    <w:rsid w:val="002247CA"/>
    <w:rsid w:val="00224FCD"/>
    <w:rsid w:val="00226371"/>
    <w:rsid w:val="00227842"/>
    <w:rsid w:val="002309CE"/>
    <w:rsid w:val="00230A2A"/>
    <w:rsid w:val="00231F7A"/>
    <w:rsid w:val="00232797"/>
    <w:rsid w:val="00232E64"/>
    <w:rsid w:val="002334A4"/>
    <w:rsid w:val="00240DD1"/>
    <w:rsid w:val="00242688"/>
    <w:rsid w:val="00242B1D"/>
    <w:rsid w:val="0024502D"/>
    <w:rsid w:val="002469B3"/>
    <w:rsid w:val="00246C37"/>
    <w:rsid w:val="00251BE6"/>
    <w:rsid w:val="00252DAB"/>
    <w:rsid w:val="00255B0A"/>
    <w:rsid w:val="0025739F"/>
    <w:rsid w:val="0026158D"/>
    <w:rsid w:val="00261816"/>
    <w:rsid w:val="00262DCB"/>
    <w:rsid w:val="00263632"/>
    <w:rsid w:val="00263C4C"/>
    <w:rsid w:val="00265900"/>
    <w:rsid w:val="00265CC3"/>
    <w:rsid w:val="00265F17"/>
    <w:rsid w:val="00270028"/>
    <w:rsid w:val="002711A2"/>
    <w:rsid w:val="00271EB8"/>
    <w:rsid w:val="00273189"/>
    <w:rsid w:val="002748A4"/>
    <w:rsid w:val="00274D0F"/>
    <w:rsid w:val="00281BFD"/>
    <w:rsid w:val="00282A84"/>
    <w:rsid w:val="00282F48"/>
    <w:rsid w:val="00283041"/>
    <w:rsid w:val="00283E29"/>
    <w:rsid w:val="00285036"/>
    <w:rsid w:val="002850A0"/>
    <w:rsid w:val="00285D51"/>
    <w:rsid w:val="00286539"/>
    <w:rsid w:val="0028745F"/>
    <w:rsid w:val="002877B4"/>
    <w:rsid w:val="00291F89"/>
    <w:rsid w:val="00294F71"/>
    <w:rsid w:val="00297BC3"/>
    <w:rsid w:val="00297BDD"/>
    <w:rsid w:val="002A1D41"/>
    <w:rsid w:val="002A329B"/>
    <w:rsid w:val="002A4547"/>
    <w:rsid w:val="002A4A8F"/>
    <w:rsid w:val="002A4D6B"/>
    <w:rsid w:val="002A55FC"/>
    <w:rsid w:val="002A65BE"/>
    <w:rsid w:val="002B1A65"/>
    <w:rsid w:val="002B2631"/>
    <w:rsid w:val="002B27BC"/>
    <w:rsid w:val="002B4852"/>
    <w:rsid w:val="002B4EE1"/>
    <w:rsid w:val="002B6AE5"/>
    <w:rsid w:val="002B7A01"/>
    <w:rsid w:val="002B7E38"/>
    <w:rsid w:val="002C057E"/>
    <w:rsid w:val="002C0692"/>
    <w:rsid w:val="002C095E"/>
    <w:rsid w:val="002C1AA1"/>
    <w:rsid w:val="002C22C8"/>
    <w:rsid w:val="002C3951"/>
    <w:rsid w:val="002C41D7"/>
    <w:rsid w:val="002C4FE3"/>
    <w:rsid w:val="002C57D9"/>
    <w:rsid w:val="002C69D3"/>
    <w:rsid w:val="002D032B"/>
    <w:rsid w:val="002D0A57"/>
    <w:rsid w:val="002D1AA5"/>
    <w:rsid w:val="002D3552"/>
    <w:rsid w:val="002D5CF0"/>
    <w:rsid w:val="002D5E8F"/>
    <w:rsid w:val="002E0E0D"/>
    <w:rsid w:val="002E1104"/>
    <w:rsid w:val="002E442D"/>
    <w:rsid w:val="002E61AE"/>
    <w:rsid w:val="002E7275"/>
    <w:rsid w:val="002E7537"/>
    <w:rsid w:val="002E765E"/>
    <w:rsid w:val="002F12DD"/>
    <w:rsid w:val="002F49C6"/>
    <w:rsid w:val="002F545F"/>
    <w:rsid w:val="002F54A4"/>
    <w:rsid w:val="002F566A"/>
    <w:rsid w:val="002F70D0"/>
    <w:rsid w:val="0030117C"/>
    <w:rsid w:val="00301181"/>
    <w:rsid w:val="00301B11"/>
    <w:rsid w:val="0030278D"/>
    <w:rsid w:val="00304160"/>
    <w:rsid w:val="003101B7"/>
    <w:rsid w:val="00311A12"/>
    <w:rsid w:val="003124BD"/>
    <w:rsid w:val="00314887"/>
    <w:rsid w:val="003161B8"/>
    <w:rsid w:val="00324485"/>
    <w:rsid w:val="00330531"/>
    <w:rsid w:val="003307DD"/>
    <w:rsid w:val="0033238B"/>
    <w:rsid w:val="00332B22"/>
    <w:rsid w:val="00335D5B"/>
    <w:rsid w:val="00340089"/>
    <w:rsid w:val="00340769"/>
    <w:rsid w:val="00344BC4"/>
    <w:rsid w:val="0035099A"/>
    <w:rsid w:val="003521A2"/>
    <w:rsid w:val="00354133"/>
    <w:rsid w:val="00357704"/>
    <w:rsid w:val="003618FB"/>
    <w:rsid w:val="0036394E"/>
    <w:rsid w:val="00364349"/>
    <w:rsid w:val="00364CC7"/>
    <w:rsid w:val="003654AD"/>
    <w:rsid w:val="00366487"/>
    <w:rsid w:val="003671E7"/>
    <w:rsid w:val="00370E59"/>
    <w:rsid w:val="003721E8"/>
    <w:rsid w:val="003727DC"/>
    <w:rsid w:val="00373C54"/>
    <w:rsid w:val="003773A4"/>
    <w:rsid w:val="00380C54"/>
    <w:rsid w:val="0038337D"/>
    <w:rsid w:val="003851A9"/>
    <w:rsid w:val="003854D9"/>
    <w:rsid w:val="003860E2"/>
    <w:rsid w:val="003908E0"/>
    <w:rsid w:val="00391033"/>
    <w:rsid w:val="00392916"/>
    <w:rsid w:val="0039334C"/>
    <w:rsid w:val="0039610D"/>
    <w:rsid w:val="0039745F"/>
    <w:rsid w:val="003A0D82"/>
    <w:rsid w:val="003A24F0"/>
    <w:rsid w:val="003A257F"/>
    <w:rsid w:val="003A2713"/>
    <w:rsid w:val="003A2F3B"/>
    <w:rsid w:val="003A3FD5"/>
    <w:rsid w:val="003A45C7"/>
    <w:rsid w:val="003B2E88"/>
    <w:rsid w:val="003B5892"/>
    <w:rsid w:val="003B62F6"/>
    <w:rsid w:val="003C32DD"/>
    <w:rsid w:val="003C7A25"/>
    <w:rsid w:val="003D1E33"/>
    <w:rsid w:val="003D2B9D"/>
    <w:rsid w:val="003D3000"/>
    <w:rsid w:val="003D484B"/>
    <w:rsid w:val="003D7461"/>
    <w:rsid w:val="003E0102"/>
    <w:rsid w:val="003E0DB8"/>
    <w:rsid w:val="003E21D6"/>
    <w:rsid w:val="003F0B9D"/>
    <w:rsid w:val="003F1020"/>
    <w:rsid w:val="003F351C"/>
    <w:rsid w:val="003F3BF5"/>
    <w:rsid w:val="003F3F43"/>
    <w:rsid w:val="003F4DBA"/>
    <w:rsid w:val="003F5306"/>
    <w:rsid w:val="003F5C10"/>
    <w:rsid w:val="003F6CC8"/>
    <w:rsid w:val="004001C2"/>
    <w:rsid w:val="00401FA5"/>
    <w:rsid w:val="004025D8"/>
    <w:rsid w:val="0040267D"/>
    <w:rsid w:val="00406CB4"/>
    <w:rsid w:val="00406FEA"/>
    <w:rsid w:val="004107E7"/>
    <w:rsid w:val="00413028"/>
    <w:rsid w:val="00424208"/>
    <w:rsid w:val="004243FB"/>
    <w:rsid w:val="00426587"/>
    <w:rsid w:val="0043035D"/>
    <w:rsid w:val="00432FC5"/>
    <w:rsid w:val="00433766"/>
    <w:rsid w:val="004343B1"/>
    <w:rsid w:val="00436C3B"/>
    <w:rsid w:val="004408D2"/>
    <w:rsid w:val="00440CC0"/>
    <w:rsid w:val="0044175D"/>
    <w:rsid w:val="0044218E"/>
    <w:rsid w:val="004437C5"/>
    <w:rsid w:val="0044449B"/>
    <w:rsid w:val="0044595C"/>
    <w:rsid w:val="00446DFA"/>
    <w:rsid w:val="00447398"/>
    <w:rsid w:val="00447E0D"/>
    <w:rsid w:val="00453C05"/>
    <w:rsid w:val="00454C4C"/>
    <w:rsid w:val="00455679"/>
    <w:rsid w:val="00455863"/>
    <w:rsid w:val="004567CC"/>
    <w:rsid w:val="00456C24"/>
    <w:rsid w:val="004577F7"/>
    <w:rsid w:val="00457A31"/>
    <w:rsid w:val="00457C2A"/>
    <w:rsid w:val="00457FFA"/>
    <w:rsid w:val="00461D22"/>
    <w:rsid w:val="0046214F"/>
    <w:rsid w:val="004624C6"/>
    <w:rsid w:val="00463288"/>
    <w:rsid w:val="00464B6E"/>
    <w:rsid w:val="00464D65"/>
    <w:rsid w:val="004655D3"/>
    <w:rsid w:val="00465AA9"/>
    <w:rsid w:val="00465B1A"/>
    <w:rsid w:val="00465B36"/>
    <w:rsid w:val="004668CE"/>
    <w:rsid w:val="004674AE"/>
    <w:rsid w:val="00470072"/>
    <w:rsid w:val="00471599"/>
    <w:rsid w:val="00472D89"/>
    <w:rsid w:val="004737E6"/>
    <w:rsid w:val="00476274"/>
    <w:rsid w:val="00480889"/>
    <w:rsid w:val="0048668B"/>
    <w:rsid w:val="00487AF9"/>
    <w:rsid w:val="004903C7"/>
    <w:rsid w:val="0049063A"/>
    <w:rsid w:val="00494036"/>
    <w:rsid w:val="004948BE"/>
    <w:rsid w:val="00494A5B"/>
    <w:rsid w:val="00497D20"/>
    <w:rsid w:val="004A243D"/>
    <w:rsid w:val="004A565D"/>
    <w:rsid w:val="004B09BB"/>
    <w:rsid w:val="004B132C"/>
    <w:rsid w:val="004B577F"/>
    <w:rsid w:val="004B6AD3"/>
    <w:rsid w:val="004B7DF9"/>
    <w:rsid w:val="004C0F46"/>
    <w:rsid w:val="004C1CD2"/>
    <w:rsid w:val="004C2C94"/>
    <w:rsid w:val="004C4629"/>
    <w:rsid w:val="004C46E9"/>
    <w:rsid w:val="004C5960"/>
    <w:rsid w:val="004C6FDB"/>
    <w:rsid w:val="004C7AC1"/>
    <w:rsid w:val="004C7ED0"/>
    <w:rsid w:val="004D0FD8"/>
    <w:rsid w:val="004D7177"/>
    <w:rsid w:val="004D7575"/>
    <w:rsid w:val="004E0AC0"/>
    <w:rsid w:val="004E0E58"/>
    <w:rsid w:val="004E1088"/>
    <w:rsid w:val="004E29D0"/>
    <w:rsid w:val="004E592A"/>
    <w:rsid w:val="004E760C"/>
    <w:rsid w:val="004F1E4F"/>
    <w:rsid w:val="005007BD"/>
    <w:rsid w:val="00502A99"/>
    <w:rsid w:val="00503343"/>
    <w:rsid w:val="005041BD"/>
    <w:rsid w:val="00506200"/>
    <w:rsid w:val="00506F0D"/>
    <w:rsid w:val="00507906"/>
    <w:rsid w:val="005103D0"/>
    <w:rsid w:val="005108D5"/>
    <w:rsid w:val="00512512"/>
    <w:rsid w:val="00512952"/>
    <w:rsid w:val="005146B0"/>
    <w:rsid w:val="005148B8"/>
    <w:rsid w:val="00521424"/>
    <w:rsid w:val="00521D10"/>
    <w:rsid w:val="00525CB1"/>
    <w:rsid w:val="005322AB"/>
    <w:rsid w:val="00532BDA"/>
    <w:rsid w:val="00536689"/>
    <w:rsid w:val="00537E67"/>
    <w:rsid w:val="0054266C"/>
    <w:rsid w:val="005433F5"/>
    <w:rsid w:val="0054571C"/>
    <w:rsid w:val="00545E0F"/>
    <w:rsid w:val="00547FAF"/>
    <w:rsid w:val="00550F06"/>
    <w:rsid w:val="00552C65"/>
    <w:rsid w:val="00556028"/>
    <w:rsid w:val="00556541"/>
    <w:rsid w:val="00557EDC"/>
    <w:rsid w:val="0056041A"/>
    <w:rsid w:val="0056220C"/>
    <w:rsid w:val="00567DAD"/>
    <w:rsid w:val="005701AA"/>
    <w:rsid w:val="005704F8"/>
    <w:rsid w:val="00573BE4"/>
    <w:rsid w:val="00576ED8"/>
    <w:rsid w:val="00577F75"/>
    <w:rsid w:val="0058387B"/>
    <w:rsid w:val="0058494F"/>
    <w:rsid w:val="00592C58"/>
    <w:rsid w:val="00594B9A"/>
    <w:rsid w:val="00596EA2"/>
    <w:rsid w:val="005A0498"/>
    <w:rsid w:val="005A0B28"/>
    <w:rsid w:val="005A0FD4"/>
    <w:rsid w:val="005A1492"/>
    <w:rsid w:val="005A33C0"/>
    <w:rsid w:val="005A5460"/>
    <w:rsid w:val="005A6FC8"/>
    <w:rsid w:val="005B1061"/>
    <w:rsid w:val="005B3502"/>
    <w:rsid w:val="005B3ABF"/>
    <w:rsid w:val="005B4647"/>
    <w:rsid w:val="005B702F"/>
    <w:rsid w:val="005B7218"/>
    <w:rsid w:val="005C030F"/>
    <w:rsid w:val="005C2BEC"/>
    <w:rsid w:val="005C3981"/>
    <w:rsid w:val="005C3AEC"/>
    <w:rsid w:val="005C3D9B"/>
    <w:rsid w:val="005C5B82"/>
    <w:rsid w:val="005C60BB"/>
    <w:rsid w:val="005C7918"/>
    <w:rsid w:val="005D0F47"/>
    <w:rsid w:val="005D1A07"/>
    <w:rsid w:val="005D361A"/>
    <w:rsid w:val="005D57B6"/>
    <w:rsid w:val="005D5C6C"/>
    <w:rsid w:val="005D7557"/>
    <w:rsid w:val="005E22FC"/>
    <w:rsid w:val="005E415C"/>
    <w:rsid w:val="005E5490"/>
    <w:rsid w:val="005E630F"/>
    <w:rsid w:val="005E6A4F"/>
    <w:rsid w:val="005E7D9C"/>
    <w:rsid w:val="005F007F"/>
    <w:rsid w:val="005F098B"/>
    <w:rsid w:val="005F2738"/>
    <w:rsid w:val="005F3347"/>
    <w:rsid w:val="005F4A17"/>
    <w:rsid w:val="005F5183"/>
    <w:rsid w:val="005F65A3"/>
    <w:rsid w:val="005F75A1"/>
    <w:rsid w:val="00600856"/>
    <w:rsid w:val="006018D0"/>
    <w:rsid w:val="00603A50"/>
    <w:rsid w:val="006111E5"/>
    <w:rsid w:val="00611266"/>
    <w:rsid w:val="00611C6B"/>
    <w:rsid w:val="006123DA"/>
    <w:rsid w:val="00612EF5"/>
    <w:rsid w:val="006140CE"/>
    <w:rsid w:val="00616562"/>
    <w:rsid w:val="00616C91"/>
    <w:rsid w:val="00623AEA"/>
    <w:rsid w:val="006245BB"/>
    <w:rsid w:val="00624987"/>
    <w:rsid w:val="00624ACC"/>
    <w:rsid w:val="00626847"/>
    <w:rsid w:val="00631000"/>
    <w:rsid w:val="00634310"/>
    <w:rsid w:val="00635A72"/>
    <w:rsid w:val="00636B5B"/>
    <w:rsid w:val="0064090B"/>
    <w:rsid w:val="00640A21"/>
    <w:rsid w:val="00643006"/>
    <w:rsid w:val="00645BBC"/>
    <w:rsid w:val="00645C24"/>
    <w:rsid w:val="006465ED"/>
    <w:rsid w:val="00646BC2"/>
    <w:rsid w:val="0064777C"/>
    <w:rsid w:val="00650500"/>
    <w:rsid w:val="00651014"/>
    <w:rsid w:val="00652AB8"/>
    <w:rsid w:val="00653043"/>
    <w:rsid w:val="006533D0"/>
    <w:rsid w:val="0065365A"/>
    <w:rsid w:val="00655DFC"/>
    <w:rsid w:val="00660AE2"/>
    <w:rsid w:val="00662892"/>
    <w:rsid w:val="00662A47"/>
    <w:rsid w:val="0066441F"/>
    <w:rsid w:val="00665BD0"/>
    <w:rsid w:val="006670BD"/>
    <w:rsid w:val="00667620"/>
    <w:rsid w:val="00667D87"/>
    <w:rsid w:val="0067221C"/>
    <w:rsid w:val="0067265A"/>
    <w:rsid w:val="0067287B"/>
    <w:rsid w:val="00672B92"/>
    <w:rsid w:val="00672E2E"/>
    <w:rsid w:val="006730EA"/>
    <w:rsid w:val="00675709"/>
    <w:rsid w:val="00682E37"/>
    <w:rsid w:val="006836BE"/>
    <w:rsid w:val="00684198"/>
    <w:rsid w:val="00684623"/>
    <w:rsid w:val="00685557"/>
    <w:rsid w:val="00685C74"/>
    <w:rsid w:val="00685D6B"/>
    <w:rsid w:val="00690579"/>
    <w:rsid w:val="006910FB"/>
    <w:rsid w:val="00691623"/>
    <w:rsid w:val="006A0C10"/>
    <w:rsid w:val="006A1A06"/>
    <w:rsid w:val="006A4CA8"/>
    <w:rsid w:val="006A55A7"/>
    <w:rsid w:val="006B0790"/>
    <w:rsid w:val="006B1609"/>
    <w:rsid w:val="006B34B2"/>
    <w:rsid w:val="006C02DE"/>
    <w:rsid w:val="006C059E"/>
    <w:rsid w:val="006C0B2C"/>
    <w:rsid w:val="006C1EED"/>
    <w:rsid w:val="006C3317"/>
    <w:rsid w:val="006C5580"/>
    <w:rsid w:val="006C5AC8"/>
    <w:rsid w:val="006D06DA"/>
    <w:rsid w:val="006D1A38"/>
    <w:rsid w:val="006D2D42"/>
    <w:rsid w:val="006D4EAB"/>
    <w:rsid w:val="006D5196"/>
    <w:rsid w:val="006D5782"/>
    <w:rsid w:val="006D5EFE"/>
    <w:rsid w:val="006D6173"/>
    <w:rsid w:val="006E0B1D"/>
    <w:rsid w:val="006E0E76"/>
    <w:rsid w:val="006E2D11"/>
    <w:rsid w:val="006E362A"/>
    <w:rsid w:val="006E4284"/>
    <w:rsid w:val="006E4B1F"/>
    <w:rsid w:val="006E54B3"/>
    <w:rsid w:val="006F16F8"/>
    <w:rsid w:val="006F2B6E"/>
    <w:rsid w:val="006F3142"/>
    <w:rsid w:val="006F4BA3"/>
    <w:rsid w:val="006F6B6D"/>
    <w:rsid w:val="006F6CF6"/>
    <w:rsid w:val="006F6D0B"/>
    <w:rsid w:val="007007B7"/>
    <w:rsid w:val="007030B4"/>
    <w:rsid w:val="007043DE"/>
    <w:rsid w:val="0070466F"/>
    <w:rsid w:val="007059EE"/>
    <w:rsid w:val="007070FD"/>
    <w:rsid w:val="00707FD8"/>
    <w:rsid w:val="007106FE"/>
    <w:rsid w:val="00711C00"/>
    <w:rsid w:val="007142EE"/>
    <w:rsid w:val="007157F1"/>
    <w:rsid w:val="00716D2B"/>
    <w:rsid w:val="00721805"/>
    <w:rsid w:val="00721E3B"/>
    <w:rsid w:val="007247D7"/>
    <w:rsid w:val="00724839"/>
    <w:rsid w:val="007305BB"/>
    <w:rsid w:val="00732411"/>
    <w:rsid w:val="00734B35"/>
    <w:rsid w:val="00735173"/>
    <w:rsid w:val="00736050"/>
    <w:rsid w:val="007364D1"/>
    <w:rsid w:val="00736CCF"/>
    <w:rsid w:val="0073748D"/>
    <w:rsid w:val="007375A9"/>
    <w:rsid w:val="00741364"/>
    <w:rsid w:val="007431FF"/>
    <w:rsid w:val="00743CF5"/>
    <w:rsid w:val="007440DE"/>
    <w:rsid w:val="0074417C"/>
    <w:rsid w:val="0074440B"/>
    <w:rsid w:val="00744988"/>
    <w:rsid w:val="00744BCE"/>
    <w:rsid w:val="007461B8"/>
    <w:rsid w:val="0074683A"/>
    <w:rsid w:val="00747C2E"/>
    <w:rsid w:val="00751E22"/>
    <w:rsid w:val="00753606"/>
    <w:rsid w:val="007602F1"/>
    <w:rsid w:val="007612D5"/>
    <w:rsid w:val="00762AED"/>
    <w:rsid w:val="00765CD7"/>
    <w:rsid w:val="00766959"/>
    <w:rsid w:val="00766AD7"/>
    <w:rsid w:val="00770952"/>
    <w:rsid w:val="00772101"/>
    <w:rsid w:val="00775653"/>
    <w:rsid w:val="00775FCE"/>
    <w:rsid w:val="007764E5"/>
    <w:rsid w:val="007810CD"/>
    <w:rsid w:val="0078181B"/>
    <w:rsid w:val="00783B55"/>
    <w:rsid w:val="00783CCC"/>
    <w:rsid w:val="00785109"/>
    <w:rsid w:val="007900B1"/>
    <w:rsid w:val="00790302"/>
    <w:rsid w:val="0079245E"/>
    <w:rsid w:val="00792847"/>
    <w:rsid w:val="00793A8B"/>
    <w:rsid w:val="00793BFF"/>
    <w:rsid w:val="00793E8B"/>
    <w:rsid w:val="00795A45"/>
    <w:rsid w:val="00797131"/>
    <w:rsid w:val="007A1907"/>
    <w:rsid w:val="007A1A2C"/>
    <w:rsid w:val="007A35E4"/>
    <w:rsid w:val="007A4386"/>
    <w:rsid w:val="007A57C5"/>
    <w:rsid w:val="007A654A"/>
    <w:rsid w:val="007B37CA"/>
    <w:rsid w:val="007B5585"/>
    <w:rsid w:val="007B7F8B"/>
    <w:rsid w:val="007C19D3"/>
    <w:rsid w:val="007C4145"/>
    <w:rsid w:val="007C545E"/>
    <w:rsid w:val="007C57DA"/>
    <w:rsid w:val="007C5AED"/>
    <w:rsid w:val="007C7432"/>
    <w:rsid w:val="007D0056"/>
    <w:rsid w:val="007D2218"/>
    <w:rsid w:val="007D2317"/>
    <w:rsid w:val="007D3925"/>
    <w:rsid w:val="007D5216"/>
    <w:rsid w:val="007D7069"/>
    <w:rsid w:val="007E4E79"/>
    <w:rsid w:val="007E589C"/>
    <w:rsid w:val="007E5ADB"/>
    <w:rsid w:val="007E645C"/>
    <w:rsid w:val="007E677C"/>
    <w:rsid w:val="007E6EAF"/>
    <w:rsid w:val="007E718B"/>
    <w:rsid w:val="007F1AC4"/>
    <w:rsid w:val="007F213D"/>
    <w:rsid w:val="007F5E2F"/>
    <w:rsid w:val="007F615C"/>
    <w:rsid w:val="007F67AB"/>
    <w:rsid w:val="00800B58"/>
    <w:rsid w:val="00800D0F"/>
    <w:rsid w:val="008028E3"/>
    <w:rsid w:val="00803520"/>
    <w:rsid w:val="0080760D"/>
    <w:rsid w:val="00810E1C"/>
    <w:rsid w:val="008112B8"/>
    <w:rsid w:val="00811F35"/>
    <w:rsid w:val="00814270"/>
    <w:rsid w:val="00816E6D"/>
    <w:rsid w:val="0082005A"/>
    <w:rsid w:val="008213B6"/>
    <w:rsid w:val="008221F3"/>
    <w:rsid w:val="008236C8"/>
    <w:rsid w:val="00824E67"/>
    <w:rsid w:val="0082610D"/>
    <w:rsid w:val="00826C46"/>
    <w:rsid w:val="00831669"/>
    <w:rsid w:val="00832CB6"/>
    <w:rsid w:val="008376FB"/>
    <w:rsid w:val="00837994"/>
    <w:rsid w:val="00837F7F"/>
    <w:rsid w:val="00841D92"/>
    <w:rsid w:val="00843763"/>
    <w:rsid w:val="008462EF"/>
    <w:rsid w:val="00846809"/>
    <w:rsid w:val="00847F3A"/>
    <w:rsid w:val="00850626"/>
    <w:rsid w:val="00850EB3"/>
    <w:rsid w:val="00852630"/>
    <w:rsid w:val="00857C2D"/>
    <w:rsid w:val="00857E2C"/>
    <w:rsid w:val="00860F7E"/>
    <w:rsid w:val="00861CE0"/>
    <w:rsid w:val="00863551"/>
    <w:rsid w:val="00863D91"/>
    <w:rsid w:val="00865C3E"/>
    <w:rsid w:val="00870DCB"/>
    <w:rsid w:val="00871916"/>
    <w:rsid w:val="008727BC"/>
    <w:rsid w:val="00874B93"/>
    <w:rsid w:val="00876B86"/>
    <w:rsid w:val="00880010"/>
    <w:rsid w:val="00882AAD"/>
    <w:rsid w:val="008833D2"/>
    <w:rsid w:val="008855AC"/>
    <w:rsid w:val="00885C96"/>
    <w:rsid w:val="00886760"/>
    <w:rsid w:val="00893AF6"/>
    <w:rsid w:val="00896153"/>
    <w:rsid w:val="00897554"/>
    <w:rsid w:val="008A0DAD"/>
    <w:rsid w:val="008A15E6"/>
    <w:rsid w:val="008A3DE8"/>
    <w:rsid w:val="008A4B27"/>
    <w:rsid w:val="008A4E64"/>
    <w:rsid w:val="008A6476"/>
    <w:rsid w:val="008B1B76"/>
    <w:rsid w:val="008B3554"/>
    <w:rsid w:val="008B4620"/>
    <w:rsid w:val="008B60C9"/>
    <w:rsid w:val="008B7320"/>
    <w:rsid w:val="008B7371"/>
    <w:rsid w:val="008B7418"/>
    <w:rsid w:val="008C1F03"/>
    <w:rsid w:val="008C267D"/>
    <w:rsid w:val="008C2BAF"/>
    <w:rsid w:val="008C2CD1"/>
    <w:rsid w:val="008C3BC7"/>
    <w:rsid w:val="008C4254"/>
    <w:rsid w:val="008C552E"/>
    <w:rsid w:val="008C6743"/>
    <w:rsid w:val="008C6E0D"/>
    <w:rsid w:val="008C7C9F"/>
    <w:rsid w:val="008D2D2D"/>
    <w:rsid w:val="008D3D7F"/>
    <w:rsid w:val="008D52BD"/>
    <w:rsid w:val="008D5CF5"/>
    <w:rsid w:val="008D77B2"/>
    <w:rsid w:val="008D7B34"/>
    <w:rsid w:val="008E1363"/>
    <w:rsid w:val="008E265B"/>
    <w:rsid w:val="008E2A13"/>
    <w:rsid w:val="008E4C24"/>
    <w:rsid w:val="008E538F"/>
    <w:rsid w:val="008E6A3D"/>
    <w:rsid w:val="008F12E9"/>
    <w:rsid w:val="008F7BE3"/>
    <w:rsid w:val="009003AA"/>
    <w:rsid w:val="009015E3"/>
    <w:rsid w:val="00901654"/>
    <w:rsid w:val="00902688"/>
    <w:rsid w:val="009036D8"/>
    <w:rsid w:val="00904994"/>
    <w:rsid w:val="009061FD"/>
    <w:rsid w:val="009073A3"/>
    <w:rsid w:val="00912972"/>
    <w:rsid w:val="00913809"/>
    <w:rsid w:val="00913947"/>
    <w:rsid w:val="00914031"/>
    <w:rsid w:val="00914186"/>
    <w:rsid w:val="00914A04"/>
    <w:rsid w:val="00914A0F"/>
    <w:rsid w:val="00917FC8"/>
    <w:rsid w:val="0092295B"/>
    <w:rsid w:val="00923050"/>
    <w:rsid w:val="009249FC"/>
    <w:rsid w:val="00930EF0"/>
    <w:rsid w:val="00933856"/>
    <w:rsid w:val="0093691E"/>
    <w:rsid w:val="00936F3D"/>
    <w:rsid w:val="009378BA"/>
    <w:rsid w:val="00937F0D"/>
    <w:rsid w:val="00943917"/>
    <w:rsid w:val="00946736"/>
    <w:rsid w:val="009467B3"/>
    <w:rsid w:val="00950F34"/>
    <w:rsid w:val="00951A22"/>
    <w:rsid w:val="009532AA"/>
    <w:rsid w:val="009569EE"/>
    <w:rsid w:val="00957090"/>
    <w:rsid w:val="00960505"/>
    <w:rsid w:val="00961370"/>
    <w:rsid w:val="0096143A"/>
    <w:rsid w:val="009617E7"/>
    <w:rsid w:val="00963B44"/>
    <w:rsid w:val="00966374"/>
    <w:rsid w:val="009677E0"/>
    <w:rsid w:val="00967DF8"/>
    <w:rsid w:val="009707B6"/>
    <w:rsid w:val="00971F6D"/>
    <w:rsid w:val="00974407"/>
    <w:rsid w:val="009744B7"/>
    <w:rsid w:val="00974E35"/>
    <w:rsid w:val="00977848"/>
    <w:rsid w:val="0098139D"/>
    <w:rsid w:val="00981A85"/>
    <w:rsid w:val="009830D1"/>
    <w:rsid w:val="00983DDA"/>
    <w:rsid w:val="0099067B"/>
    <w:rsid w:val="00991ECF"/>
    <w:rsid w:val="00991FD8"/>
    <w:rsid w:val="00992111"/>
    <w:rsid w:val="00993C83"/>
    <w:rsid w:val="00997773"/>
    <w:rsid w:val="009A299E"/>
    <w:rsid w:val="009A2B6E"/>
    <w:rsid w:val="009A6B24"/>
    <w:rsid w:val="009B012C"/>
    <w:rsid w:val="009B08B9"/>
    <w:rsid w:val="009C02E9"/>
    <w:rsid w:val="009C1D93"/>
    <w:rsid w:val="009C2E85"/>
    <w:rsid w:val="009C4936"/>
    <w:rsid w:val="009C62F8"/>
    <w:rsid w:val="009C7777"/>
    <w:rsid w:val="009D1D63"/>
    <w:rsid w:val="009D347E"/>
    <w:rsid w:val="009E0B4D"/>
    <w:rsid w:val="009E146C"/>
    <w:rsid w:val="009E3FE4"/>
    <w:rsid w:val="009E6FA2"/>
    <w:rsid w:val="009F037A"/>
    <w:rsid w:val="009F2D26"/>
    <w:rsid w:val="009F2D31"/>
    <w:rsid w:val="009F4750"/>
    <w:rsid w:val="009F500E"/>
    <w:rsid w:val="009F54EA"/>
    <w:rsid w:val="00A004AE"/>
    <w:rsid w:val="00A005FF"/>
    <w:rsid w:val="00A01A79"/>
    <w:rsid w:val="00A02548"/>
    <w:rsid w:val="00A0295D"/>
    <w:rsid w:val="00A054FB"/>
    <w:rsid w:val="00A06ACC"/>
    <w:rsid w:val="00A10D1D"/>
    <w:rsid w:val="00A10F75"/>
    <w:rsid w:val="00A115E2"/>
    <w:rsid w:val="00A14631"/>
    <w:rsid w:val="00A16365"/>
    <w:rsid w:val="00A16F35"/>
    <w:rsid w:val="00A176BD"/>
    <w:rsid w:val="00A22C5B"/>
    <w:rsid w:val="00A2311E"/>
    <w:rsid w:val="00A26C5A"/>
    <w:rsid w:val="00A3300B"/>
    <w:rsid w:val="00A34B22"/>
    <w:rsid w:val="00A358C4"/>
    <w:rsid w:val="00A375B8"/>
    <w:rsid w:val="00A40644"/>
    <w:rsid w:val="00A40D11"/>
    <w:rsid w:val="00A423F9"/>
    <w:rsid w:val="00A42A9C"/>
    <w:rsid w:val="00A4356F"/>
    <w:rsid w:val="00A450B0"/>
    <w:rsid w:val="00A461BA"/>
    <w:rsid w:val="00A47D05"/>
    <w:rsid w:val="00A47E21"/>
    <w:rsid w:val="00A50B7B"/>
    <w:rsid w:val="00A54151"/>
    <w:rsid w:val="00A54AAD"/>
    <w:rsid w:val="00A55308"/>
    <w:rsid w:val="00A55F3D"/>
    <w:rsid w:val="00A61687"/>
    <w:rsid w:val="00A61C8E"/>
    <w:rsid w:val="00A62F7D"/>
    <w:rsid w:val="00A634C0"/>
    <w:rsid w:val="00A65F88"/>
    <w:rsid w:val="00A711A4"/>
    <w:rsid w:val="00A7137C"/>
    <w:rsid w:val="00A74873"/>
    <w:rsid w:val="00A74CCE"/>
    <w:rsid w:val="00A75BA3"/>
    <w:rsid w:val="00A8173E"/>
    <w:rsid w:val="00A81A5B"/>
    <w:rsid w:val="00A84301"/>
    <w:rsid w:val="00A8493A"/>
    <w:rsid w:val="00A8645E"/>
    <w:rsid w:val="00A8752B"/>
    <w:rsid w:val="00A932E1"/>
    <w:rsid w:val="00A93F58"/>
    <w:rsid w:val="00A94F51"/>
    <w:rsid w:val="00A9726F"/>
    <w:rsid w:val="00AA316B"/>
    <w:rsid w:val="00AA36AF"/>
    <w:rsid w:val="00AA3DCC"/>
    <w:rsid w:val="00AA5C90"/>
    <w:rsid w:val="00AA5EDA"/>
    <w:rsid w:val="00AA6D78"/>
    <w:rsid w:val="00AA7524"/>
    <w:rsid w:val="00AA7B24"/>
    <w:rsid w:val="00AB3A88"/>
    <w:rsid w:val="00AB3B33"/>
    <w:rsid w:val="00AB4676"/>
    <w:rsid w:val="00AB526C"/>
    <w:rsid w:val="00AB5536"/>
    <w:rsid w:val="00AB55CE"/>
    <w:rsid w:val="00AB6DEC"/>
    <w:rsid w:val="00AB7344"/>
    <w:rsid w:val="00AB73F6"/>
    <w:rsid w:val="00AC012F"/>
    <w:rsid w:val="00AC08EB"/>
    <w:rsid w:val="00AC0D14"/>
    <w:rsid w:val="00AC33BB"/>
    <w:rsid w:val="00AC4542"/>
    <w:rsid w:val="00AC5545"/>
    <w:rsid w:val="00AD17FB"/>
    <w:rsid w:val="00AD5F67"/>
    <w:rsid w:val="00AD72D4"/>
    <w:rsid w:val="00AD7744"/>
    <w:rsid w:val="00AD77C6"/>
    <w:rsid w:val="00AE0BD7"/>
    <w:rsid w:val="00AE0E2E"/>
    <w:rsid w:val="00AE187A"/>
    <w:rsid w:val="00AE1D9A"/>
    <w:rsid w:val="00AE2787"/>
    <w:rsid w:val="00AE34BE"/>
    <w:rsid w:val="00AE4ED7"/>
    <w:rsid w:val="00AE4EF5"/>
    <w:rsid w:val="00AE6A83"/>
    <w:rsid w:val="00AF0595"/>
    <w:rsid w:val="00AF4F79"/>
    <w:rsid w:val="00AF5482"/>
    <w:rsid w:val="00B00F3F"/>
    <w:rsid w:val="00B01331"/>
    <w:rsid w:val="00B024AE"/>
    <w:rsid w:val="00B02AC8"/>
    <w:rsid w:val="00B04EB1"/>
    <w:rsid w:val="00B10315"/>
    <w:rsid w:val="00B10AB8"/>
    <w:rsid w:val="00B10BF1"/>
    <w:rsid w:val="00B11EA5"/>
    <w:rsid w:val="00B12990"/>
    <w:rsid w:val="00B13991"/>
    <w:rsid w:val="00B14817"/>
    <w:rsid w:val="00B14E0C"/>
    <w:rsid w:val="00B15ABE"/>
    <w:rsid w:val="00B17F06"/>
    <w:rsid w:val="00B17FA0"/>
    <w:rsid w:val="00B214D2"/>
    <w:rsid w:val="00B21531"/>
    <w:rsid w:val="00B22334"/>
    <w:rsid w:val="00B23487"/>
    <w:rsid w:val="00B24C31"/>
    <w:rsid w:val="00B24F5C"/>
    <w:rsid w:val="00B25942"/>
    <w:rsid w:val="00B27F1A"/>
    <w:rsid w:val="00B304F9"/>
    <w:rsid w:val="00B32033"/>
    <w:rsid w:val="00B32595"/>
    <w:rsid w:val="00B334A8"/>
    <w:rsid w:val="00B33F7D"/>
    <w:rsid w:val="00B342EC"/>
    <w:rsid w:val="00B445CF"/>
    <w:rsid w:val="00B458C0"/>
    <w:rsid w:val="00B45905"/>
    <w:rsid w:val="00B4654C"/>
    <w:rsid w:val="00B50842"/>
    <w:rsid w:val="00B5191F"/>
    <w:rsid w:val="00B521F0"/>
    <w:rsid w:val="00B5606B"/>
    <w:rsid w:val="00B563A4"/>
    <w:rsid w:val="00B57552"/>
    <w:rsid w:val="00B615EC"/>
    <w:rsid w:val="00B61D00"/>
    <w:rsid w:val="00B63131"/>
    <w:rsid w:val="00B65E57"/>
    <w:rsid w:val="00B70243"/>
    <w:rsid w:val="00B714AF"/>
    <w:rsid w:val="00B71D69"/>
    <w:rsid w:val="00B72E10"/>
    <w:rsid w:val="00B74356"/>
    <w:rsid w:val="00B74D44"/>
    <w:rsid w:val="00B75542"/>
    <w:rsid w:val="00B77233"/>
    <w:rsid w:val="00B82FAC"/>
    <w:rsid w:val="00B8411E"/>
    <w:rsid w:val="00B87AB9"/>
    <w:rsid w:val="00B900D6"/>
    <w:rsid w:val="00B94813"/>
    <w:rsid w:val="00B94922"/>
    <w:rsid w:val="00B9511C"/>
    <w:rsid w:val="00B95D9D"/>
    <w:rsid w:val="00B96112"/>
    <w:rsid w:val="00BA0546"/>
    <w:rsid w:val="00BA0D65"/>
    <w:rsid w:val="00BA6F13"/>
    <w:rsid w:val="00BA7685"/>
    <w:rsid w:val="00BA7B22"/>
    <w:rsid w:val="00BB06B9"/>
    <w:rsid w:val="00BB06CF"/>
    <w:rsid w:val="00BB07A7"/>
    <w:rsid w:val="00BB0D6F"/>
    <w:rsid w:val="00BB14F6"/>
    <w:rsid w:val="00BB322D"/>
    <w:rsid w:val="00BB41E4"/>
    <w:rsid w:val="00BB477B"/>
    <w:rsid w:val="00BB7413"/>
    <w:rsid w:val="00BC1487"/>
    <w:rsid w:val="00BC63EB"/>
    <w:rsid w:val="00BC6B8C"/>
    <w:rsid w:val="00BC7D7E"/>
    <w:rsid w:val="00BC7DA6"/>
    <w:rsid w:val="00BD0F0D"/>
    <w:rsid w:val="00BD4CBB"/>
    <w:rsid w:val="00BD7B0B"/>
    <w:rsid w:val="00BE045A"/>
    <w:rsid w:val="00BE3E2E"/>
    <w:rsid w:val="00BE4858"/>
    <w:rsid w:val="00BE6E83"/>
    <w:rsid w:val="00BE7882"/>
    <w:rsid w:val="00BF25EA"/>
    <w:rsid w:val="00BF2BD7"/>
    <w:rsid w:val="00BF328E"/>
    <w:rsid w:val="00BF4F93"/>
    <w:rsid w:val="00BF79C2"/>
    <w:rsid w:val="00C00148"/>
    <w:rsid w:val="00C02185"/>
    <w:rsid w:val="00C03A13"/>
    <w:rsid w:val="00C03C58"/>
    <w:rsid w:val="00C051DA"/>
    <w:rsid w:val="00C0604C"/>
    <w:rsid w:val="00C10392"/>
    <w:rsid w:val="00C13F8C"/>
    <w:rsid w:val="00C153A3"/>
    <w:rsid w:val="00C1552C"/>
    <w:rsid w:val="00C15E12"/>
    <w:rsid w:val="00C1796D"/>
    <w:rsid w:val="00C2078C"/>
    <w:rsid w:val="00C20D22"/>
    <w:rsid w:val="00C21706"/>
    <w:rsid w:val="00C21C18"/>
    <w:rsid w:val="00C22B23"/>
    <w:rsid w:val="00C23303"/>
    <w:rsid w:val="00C236F1"/>
    <w:rsid w:val="00C2372A"/>
    <w:rsid w:val="00C23D63"/>
    <w:rsid w:val="00C24362"/>
    <w:rsid w:val="00C24571"/>
    <w:rsid w:val="00C24D5A"/>
    <w:rsid w:val="00C26718"/>
    <w:rsid w:val="00C26EF7"/>
    <w:rsid w:val="00C307B2"/>
    <w:rsid w:val="00C3095D"/>
    <w:rsid w:val="00C30BA3"/>
    <w:rsid w:val="00C31B67"/>
    <w:rsid w:val="00C3211B"/>
    <w:rsid w:val="00C33471"/>
    <w:rsid w:val="00C34AA0"/>
    <w:rsid w:val="00C36FD2"/>
    <w:rsid w:val="00C4152C"/>
    <w:rsid w:val="00C4174D"/>
    <w:rsid w:val="00C42CB1"/>
    <w:rsid w:val="00C43AFA"/>
    <w:rsid w:val="00C43D50"/>
    <w:rsid w:val="00C45112"/>
    <w:rsid w:val="00C46213"/>
    <w:rsid w:val="00C46BA0"/>
    <w:rsid w:val="00C478C9"/>
    <w:rsid w:val="00C5384E"/>
    <w:rsid w:val="00C558BA"/>
    <w:rsid w:val="00C55955"/>
    <w:rsid w:val="00C563C4"/>
    <w:rsid w:val="00C57574"/>
    <w:rsid w:val="00C60F1E"/>
    <w:rsid w:val="00C64B04"/>
    <w:rsid w:val="00C6553F"/>
    <w:rsid w:val="00C702D0"/>
    <w:rsid w:val="00C71E7C"/>
    <w:rsid w:val="00C73E08"/>
    <w:rsid w:val="00C73F35"/>
    <w:rsid w:val="00C74EAC"/>
    <w:rsid w:val="00C7697F"/>
    <w:rsid w:val="00C77127"/>
    <w:rsid w:val="00C8109B"/>
    <w:rsid w:val="00C81229"/>
    <w:rsid w:val="00C81FAF"/>
    <w:rsid w:val="00C82A0C"/>
    <w:rsid w:val="00C84C2B"/>
    <w:rsid w:val="00C85075"/>
    <w:rsid w:val="00C91D56"/>
    <w:rsid w:val="00C91E4C"/>
    <w:rsid w:val="00C94128"/>
    <w:rsid w:val="00C9771D"/>
    <w:rsid w:val="00C97B8F"/>
    <w:rsid w:val="00CA1311"/>
    <w:rsid w:val="00CA2455"/>
    <w:rsid w:val="00CA2E84"/>
    <w:rsid w:val="00CA4281"/>
    <w:rsid w:val="00CA4FBB"/>
    <w:rsid w:val="00CA53F6"/>
    <w:rsid w:val="00CA56D6"/>
    <w:rsid w:val="00CA7CC3"/>
    <w:rsid w:val="00CB1341"/>
    <w:rsid w:val="00CB3A69"/>
    <w:rsid w:val="00CB5144"/>
    <w:rsid w:val="00CB5FE5"/>
    <w:rsid w:val="00CB6111"/>
    <w:rsid w:val="00CB66E3"/>
    <w:rsid w:val="00CC0105"/>
    <w:rsid w:val="00CC1B94"/>
    <w:rsid w:val="00CC1D42"/>
    <w:rsid w:val="00CC22F6"/>
    <w:rsid w:val="00CC3DA2"/>
    <w:rsid w:val="00CC3EFE"/>
    <w:rsid w:val="00CC5571"/>
    <w:rsid w:val="00CC60C9"/>
    <w:rsid w:val="00CC7BA1"/>
    <w:rsid w:val="00CD1F59"/>
    <w:rsid w:val="00CD2BE6"/>
    <w:rsid w:val="00CD34C5"/>
    <w:rsid w:val="00CD3AD2"/>
    <w:rsid w:val="00CD3F97"/>
    <w:rsid w:val="00CD4334"/>
    <w:rsid w:val="00CD5273"/>
    <w:rsid w:val="00CD7124"/>
    <w:rsid w:val="00CD74F6"/>
    <w:rsid w:val="00CD7F07"/>
    <w:rsid w:val="00CE1855"/>
    <w:rsid w:val="00CE1E27"/>
    <w:rsid w:val="00CE2F08"/>
    <w:rsid w:val="00CE5146"/>
    <w:rsid w:val="00CE6512"/>
    <w:rsid w:val="00CE738E"/>
    <w:rsid w:val="00CE7AD7"/>
    <w:rsid w:val="00CF23D1"/>
    <w:rsid w:val="00CF29C4"/>
    <w:rsid w:val="00CF39F8"/>
    <w:rsid w:val="00CF3BB9"/>
    <w:rsid w:val="00CF4658"/>
    <w:rsid w:val="00CF71DB"/>
    <w:rsid w:val="00D00A73"/>
    <w:rsid w:val="00D02EE5"/>
    <w:rsid w:val="00D02F50"/>
    <w:rsid w:val="00D071D3"/>
    <w:rsid w:val="00D10F42"/>
    <w:rsid w:val="00D11C12"/>
    <w:rsid w:val="00D13EA9"/>
    <w:rsid w:val="00D14257"/>
    <w:rsid w:val="00D1794A"/>
    <w:rsid w:val="00D21E99"/>
    <w:rsid w:val="00D22D6D"/>
    <w:rsid w:val="00D23A10"/>
    <w:rsid w:val="00D254F2"/>
    <w:rsid w:val="00D25568"/>
    <w:rsid w:val="00D33C77"/>
    <w:rsid w:val="00D34871"/>
    <w:rsid w:val="00D34B58"/>
    <w:rsid w:val="00D36104"/>
    <w:rsid w:val="00D36465"/>
    <w:rsid w:val="00D365D6"/>
    <w:rsid w:val="00D368BE"/>
    <w:rsid w:val="00D402CF"/>
    <w:rsid w:val="00D42552"/>
    <w:rsid w:val="00D4308D"/>
    <w:rsid w:val="00D44200"/>
    <w:rsid w:val="00D44DE4"/>
    <w:rsid w:val="00D44DF3"/>
    <w:rsid w:val="00D466E3"/>
    <w:rsid w:val="00D476C5"/>
    <w:rsid w:val="00D4777A"/>
    <w:rsid w:val="00D47A83"/>
    <w:rsid w:val="00D50412"/>
    <w:rsid w:val="00D51B62"/>
    <w:rsid w:val="00D51E5D"/>
    <w:rsid w:val="00D5267E"/>
    <w:rsid w:val="00D53C93"/>
    <w:rsid w:val="00D544BD"/>
    <w:rsid w:val="00D54A58"/>
    <w:rsid w:val="00D564E0"/>
    <w:rsid w:val="00D576C0"/>
    <w:rsid w:val="00D64651"/>
    <w:rsid w:val="00D671B3"/>
    <w:rsid w:val="00D67410"/>
    <w:rsid w:val="00D67F21"/>
    <w:rsid w:val="00D70964"/>
    <w:rsid w:val="00D70E4F"/>
    <w:rsid w:val="00D72136"/>
    <w:rsid w:val="00D73754"/>
    <w:rsid w:val="00D73B7E"/>
    <w:rsid w:val="00D76A5A"/>
    <w:rsid w:val="00D76EA3"/>
    <w:rsid w:val="00D804EC"/>
    <w:rsid w:val="00D80CDF"/>
    <w:rsid w:val="00D83EDA"/>
    <w:rsid w:val="00D8448A"/>
    <w:rsid w:val="00D84FCC"/>
    <w:rsid w:val="00D850AF"/>
    <w:rsid w:val="00D8658F"/>
    <w:rsid w:val="00D865C4"/>
    <w:rsid w:val="00D90101"/>
    <w:rsid w:val="00D9063B"/>
    <w:rsid w:val="00D95A54"/>
    <w:rsid w:val="00D96DE1"/>
    <w:rsid w:val="00DA0B6E"/>
    <w:rsid w:val="00DA114F"/>
    <w:rsid w:val="00DA1913"/>
    <w:rsid w:val="00DA2BC7"/>
    <w:rsid w:val="00DA2E79"/>
    <w:rsid w:val="00DA355C"/>
    <w:rsid w:val="00DA653E"/>
    <w:rsid w:val="00DB0D32"/>
    <w:rsid w:val="00DB2BF7"/>
    <w:rsid w:val="00DB4349"/>
    <w:rsid w:val="00DB46F0"/>
    <w:rsid w:val="00DB4F01"/>
    <w:rsid w:val="00DB5A70"/>
    <w:rsid w:val="00DB6DCF"/>
    <w:rsid w:val="00DB73D2"/>
    <w:rsid w:val="00DC0C65"/>
    <w:rsid w:val="00DC1A44"/>
    <w:rsid w:val="00DC2450"/>
    <w:rsid w:val="00DC2FDE"/>
    <w:rsid w:val="00DC40B3"/>
    <w:rsid w:val="00DC44CB"/>
    <w:rsid w:val="00DC477F"/>
    <w:rsid w:val="00DC5347"/>
    <w:rsid w:val="00DC7074"/>
    <w:rsid w:val="00DC71AE"/>
    <w:rsid w:val="00DD10A3"/>
    <w:rsid w:val="00DD1460"/>
    <w:rsid w:val="00DD6A31"/>
    <w:rsid w:val="00DD7988"/>
    <w:rsid w:val="00DE039A"/>
    <w:rsid w:val="00DE0756"/>
    <w:rsid w:val="00DE0A41"/>
    <w:rsid w:val="00DE0DAB"/>
    <w:rsid w:val="00DF53AA"/>
    <w:rsid w:val="00DF649F"/>
    <w:rsid w:val="00DF6BAE"/>
    <w:rsid w:val="00E00462"/>
    <w:rsid w:val="00E00F45"/>
    <w:rsid w:val="00E00F6E"/>
    <w:rsid w:val="00E0181E"/>
    <w:rsid w:val="00E01909"/>
    <w:rsid w:val="00E01B6E"/>
    <w:rsid w:val="00E04357"/>
    <w:rsid w:val="00E0575A"/>
    <w:rsid w:val="00E147A5"/>
    <w:rsid w:val="00E1791E"/>
    <w:rsid w:val="00E2065E"/>
    <w:rsid w:val="00E242CD"/>
    <w:rsid w:val="00E25113"/>
    <w:rsid w:val="00E27BDC"/>
    <w:rsid w:val="00E3134A"/>
    <w:rsid w:val="00E32C2B"/>
    <w:rsid w:val="00E33691"/>
    <w:rsid w:val="00E350E8"/>
    <w:rsid w:val="00E35C32"/>
    <w:rsid w:val="00E36E0B"/>
    <w:rsid w:val="00E40A25"/>
    <w:rsid w:val="00E42539"/>
    <w:rsid w:val="00E44AC4"/>
    <w:rsid w:val="00E450D6"/>
    <w:rsid w:val="00E45386"/>
    <w:rsid w:val="00E464FF"/>
    <w:rsid w:val="00E556A4"/>
    <w:rsid w:val="00E5576C"/>
    <w:rsid w:val="00E558C3"/>
    <w:rsid w:val="00E560D7"/>
    <w:rsid w:val="00E6097C"/>
    <w:rsid w:val="00E60A5B"/>
    <w:rsid w:val="00E640C5"/>
    <w:rsid w:val="00E642EA"/>
    <w:rsid w:val="00E64941"/>
    <w:rsid w:val="00E64D44"/>
    <w:rsid w:val="00E64E7D"/>
    <w:rsid w:val="00E67B97"/>
    <w:rsid w:val="00E7006D"/>
    <w:rsid w:val="00E71E0C"/>
    <w:rsid w:val="00E71E43"/>
    <w:rsid w:val="00E74987"/>
    <w:rsid w:val="00E773EF"/>
    <w:rsid w:val="00E8071C"/>
    <w:rsid w:val="00E812CA"/>
    <w:rsid w:val="00E911A4"/>
    <w:rsid w:val="00E91509"/>
    <w:rsid w:val="00E9168E"/>
    <w:rsid w:val="00E9223D"/>
    <w:rsid w:val="00E94188"/>
    <w:rsid w:val="00E9491E"/>
    <w:rsid w:val="00E95D4B"/>
    <w:rsid w:val="00E97778"/>
    <w:rsid w:val="00E97B90"/>
    <w:rsid w:val="00EA1318"/>
    <w:rsid w:val="00EA3566"/>
    <w:rsid w:val="00EA41B1"/>
    <w:rsid w:val="00EA567D"/>
    <w:rsid w:val="00EB0346"/>
    <w:rsid w:val="00EB1F44"/>
    <w:rsid w:val="00EB61BD"/>
    <w:rsid w:val="00EC0D49"/>
    <w:rsid w:val="00EC1041"/>
    <w:rsid w:val="00EC1DAC"/>
    <w:rsid w:val="00EC3E5F"/>
    <w:rsid w:val="00EC534A"/>
    <w:rsid w:val="00EC7F6F"/>
    <w:rsid w:val="00ED05FE"/>
    <w:rsid w:val="00ED21CC"/>
    <w:rsid w:val="00ED2975"/>
    <w:rsid w:val="00ED4A90"/>
    <w:rsid w:val="00ED5332"/>
    <w:rsid w:val="00ED7733"/>
    <w:rsid w:val="00EE299B"/>
    <w:rsid w:val="00EE391A"/>
    <w:rsid w:val="00EE5F74"/>
    <w:rsid w:val="00EE7D08"/>
    <w:rsid w:val="00EF0001"/>
    <w:rsid w:val="00EF05B8"/>
    <w:rsid w:val="00EF1AF2"/>
    <w:rsid w:val="00EF257C"/>
    <w:rsid w:val="00EF3667"/>
    <w:rsid w:val="00EF3AF7"/>
    <w:rsid w:val="00EF45E0"/>
    <w:rsid w:val="00EF58AC"/>
    <w:rsid w:val="00EF675F"/>
    <w:rsid w:val="00EF6D0C"/>
    <w:rsid w:val="00EF7F2F"/>
    <w:rsid w:val="00F0041A"/>
    <w:rsid w:val="00F018CE"/>
    <w:rsid w:val="00F01ECA"/>
    <w:rsid w:val="00F0224D"/>
    <w:rsid w:val="00F031D6"/>
    <w:rsid w:val="00F03DC0"/>
    <w:rsid w:val="00F06D8C"/>
    <w:rsid w:val="00F07917"/>
    <w:rsid w:val="00F10903"/>
    <w:rsid w:val="00F10B42"/>
    <w:rsid w:val="00F10EE5"/>
    <w:rsid w:val="00F110D3"/>
    <w:rsid w:val="00F11AC7"/>
    <w:rsid w:val="00F11F8F"/>
    <w:rsid w:val="00F12CBC"/>
    <w:rsid w:val="00F15DDD"/>
    <w:rsid w:val="00F218BF"/>
    <w:rsid w:val="00F241A8"/>
    <w:rsid w:val="00F252FB"/>
    <w:rsid w:val="00F254DC"/>
    <w:rsid w:val="00F31360"/>
    <w:rsid w:val="00F359FE"/>
    <w:rsid w:val="00F41537"/>
    <w:rsid w:val="00F42CCC"/>
    <w:rsid w:val="00F438AA"/>
    <w:rsid w:val="00F4452F"/>
    <w:rsid w:val="00F44D59"/>
    <w:rsid w:val="00F45A9E"/>
    <w:rsid w:val="00F45E09"/>
    <w:rsid w:val="00F4661D"/>
    <w:rsid w:val="00F46A70"/>
    <w:rsid w:val="00F4757A"/>
    <w:rsid w:val="00F47A2F"/>
    <w:rsid w:val="00F558A3"/>
    <w:rsid w:val="00F567FC"/>
    <w:rsid w:val="00F56A33"/>
    <w:rsid w:val="00F57101"/>
    <w:rsid w:val="00F571A7"/>
    <w:rsid w:val="00F574F6"/>
    <w:rsid w:val="00F6010B"/>
    <w:rsid w:val="00F63554"/>
    <w:rsid w:val="00F65636"/>
    <w:rsid w:val="00F6671F"/>
    <w:rsid w:val="00F716C3"/>
    <w:rsid w:val="00F7282B"/>
    <w:rsid w:val="00F729F7"/>
    <w:rsid w:val="00F774DE"/>
    <w:rsid w:val="00F80D7C"/>
    <w:rsid w:val="00F8303E"/>
    <w:rsid w:val="00F85939"/>
    <w:rsid w:val="00F9078B"/>
    <w:rsid w:val="00F939DB"/>
    <w:rsid w:val="00F93A50"/>
    <w:rsid w:val="00F94C49"/>
    <w:rsid w:val="00F962D6"/>
    <w:rsid w:val="00F977CD"/>
    <w:rsid w:val="00FA17A9"/>
    <w:rsid w:val="00FA1B00"/>
    <w:rsid w:val="00FA2677"/>
    <w:rsid w:val="00FA2B81"/>
    <w:rsid w:val="00FA4CFA"/>
    <w:rsid w:val="00FA7277"/>
    <w:rsid w:val="00FB0100"/>
    <w:rsid w:val="00FB05B0"/>
    <w:rsid w:val="00FB1B44"/>
    <w:rsid w:val="00FB6E54"/>
    <w:rsid w:val="00FC1B3E"/>
    <w:rsid w:val="00FC21F6"/>
    <w:rsid w:val="00FC31E2"/>
    <w:rsid w:val="00FC39B3"/>
    <w:rsid w:val="00FC3B0C"/>
    <w:rsid w:val="00FC721B"/>
    <w:rsid w:val="00FC7EFF"/>
    <w:rsid w:val="00FD0281"/>
    <w:rsid w:val="00FD1868"/>
    <w:rsid w:val="00FD2410"/>
    <w:rsid w:val="00FD389D"/>
    <w:rsid w:val="00FD3A30"/>
    <w:rsid w:val="00FD4219"/>
    <w:rsid w:val="00FD6952"/>
    <w:rsid w:val="00FE420D"/>
    <w:rsid w:val="00FE53C5"/>
    <w:rsid w:val="00FE61B6"/>
    <w:rsid w:val="00FE686F"/>
    <w:rsid w:val="00FE6C3E"/>
    <w:rsid w:val="00FE7222"/>
    <w:rsid w:val="00FF2844"/>
    <w:rsid w:val="00FF301C"/>
    <w:rsid w:val="00FF3BEC"/>
    <w:rsid w:val="00FF4E7F"/>
    <w:rsid w:val="00FF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0BB6AFDF"/>
  <w15:docId w15:val="{95939817-0791-4981-A497-562689DAB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2F7"/>
    <w:pPr>
      <w:widowControl w:val="0"/>
      <w:spacing w:after="120" w:line="285" w:lineRule="auto"/>
    </w:pPr>
    <w:rPr>
      <w:rFonts w:eastAsia="Times New Roman" w:cs="Times New Roman"/>
      <w:color w:val="262626" w:themeColor="text1" w:themeTint="D9"/>
      <w:kern w:val="28"/>
      <w:sz w:val="20"/>
      <w:szCs w:val="19"/>
    </w:rPr>
  </w:style>
  <w:style w:type="paragraph" w:styleId="Titre1">
    <w:name w:val="heading 1"/>
    <w:basedOn w:val="Normal"/>
    <w:next w:val="Normal"/>
    <w:link w:val="Titre1Car"/>
    <w:uiPriority w:val="9"/>
    <w:qFormat/>
    <w:rsid w:val="000E02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FEB80A" w:themeColor="accent2"/>
      <w:sz w:val="9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E02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48B01" w:themeColor="accent2" w:themeShade="BF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3">
    <w:name w:val="Body Text 3"/>
    <w:link w:val="Corpsdetexte3Car"/>
    <w:uiPriority w:val="99"/>
    <w:semiHidden/>
    <w:unhideWhenUsed/>
    <w:rsid w:val="000E02F7"/>
    <w:pPr>
      <w:spacing w:after="120" w:line="285" w:lineRule="auto"/>
    </w:pPr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0E02F7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styleId="Textedelespacerserv">
    <w:name w:val="Placeholder Text"/>
    <w:basedOn w:val="Policepardfaut"/>
    <w:uiPriority w:val="99"/>
    <w:semiHidden/>
    <w:rsid w:val="000E02F7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0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02F7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0E02F7"/>
    <w:rPr>
      <w:rFonts w:asciiTheme="majorHAnsi" w:eastAsiaTheme="majorEastAsia" w:hAnsiTheme="majorHAnsi" w:cstheme="majorBidi"/>
      <w:b/>
      <w:bCs/>
      <w:color w:val="C48B01" w:themeColor="accent2" w:themeShade="BF"/>
      <w:kern w:val="28"/>
      <w:sz w:val="28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0E02F7"/>
    <w:rPr>
      <w:rFonts w:asciiTheme="majorHAnsi" w:eastAsiaTheme="majorEastAsia" w:hAnsiTheme="majorHAnsi" w:cstheme="majorBidi"/>
      <w:b/>
      <w:bCs/>
      <w:color w:val="FEB80A" w:themeColor="accent2"/>
      <w:kern w:val="28"/>
      <w:sz w:val="96"/>
      <w:szCs w:val="28"/>
    </w:rPr>
  </w:style>
  <w:style w:type="paragraph" w:styleId="Titre">
    <w:name w:val="Title"/>
    <w:basedOn w:val="Normal"/>
    <w:next w:val="Normal"/>
    <w:link w:val="TitreCar"/>
    <w:qFormat/>
    <w:rsid w:val="000F3FC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rsid w:val="000F3F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enhypertexte">
    <w:name w:val="Hyperlink"/>
    <w:basedOn w:val="Policepardfaut"/>
    <w:uiPriority w:val="99"/>
    <w:unhideWhenUsed/>
    <w:rsid w:val="000F3FC1"/>
    <w:rPr>
      <w:color w:val="8DC765" w:themeColor="hyperlink"/>
      <w:u w:val="single"/>
    </w:rPr>
  </w:style>
  <w:style w:type="character" w:styleId="Accentuationlgre">
    <w:name w:val="Subtle Emphasis"/>
    <w:basedOn w:val="Policepardfaut"/>
    <w:uiPriority w:val="19"/>
    <w:qFormat/>
    <w:rsid w:val="007C545E"/>
    <w:rPr>
      <w:i/>
      <w:iCs/>
      <w:color w:val="404040" w:themeColor="text1" w:themeTint="BF"/>
    </w:rPr>
  </w:style>
  <w:style w:type="character" w:styleId="lev">
    <w:name w:val="Strong"/>
    <w:basedOn w:val="Policepardfaut"/>
    <w:uiPriority w:val="22"/>
    <w:qFormat/>
    <w:rsid w:val="007C545E"/>
    <w:rPr>
      <w:b/>
      <w:b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2295B"/>
    <w:rPr>
      <w:color w:val="605E5C"/>
      <w:shd w:val="clear" w:color="auto" w:fill="E1DFDD"/>
    </w:rPr>
  </w:style>
  <w:style w:type="paragraph" w:customStyle="1" w:styleId="Default">
    <w:name w:val="Default"/>
    <w:rsid w:val="008F12E9"/>
    <w:pPr>
      <w:autoSpaceDE w:val="0"/>
      <w:autoSpaceDN w:val="0"/>
      <w:adjustRightInd w:val="0"/>
      <w:spacing w:after="0" w:line="240" w:lineRule="auto"/>
    </w:pPr>
    <w:rPr>
      <w:rFonts w:ascii="Algerian" w:hAnsi="Algerian" w:cs="Algerian"/>
      <w:color w:val="000000"/>
      <w:sz w:val="24"/>
      <w:szCs w:val="24"/>
      <w:lang w:val="fr-BE"/>
    </w:rPr>
  </w:style>
  <w:style w:type="paragraph" w:styleId="En-tte">
    <w:name w:val="header"/>
    <w:basedOn w:val="Normal"/>
    <w:link w:val="En-tteCar"/>
    <w:uiPriority w:val="99"/>
    <w:unhideWhenUsed/>
    <w:rsid w:val="00770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0952"/>
    <w:rPr>
      <w:rFonts w:eastAsia="Times New Roman" w:cs="Times New Roman"/>
      <w:color w:val="262626" w:themeColor="text1" w:themeTint="D9"/>
      <w:kern w:val="28"/>
      <w:sz w:val="20"/>
      <w:szCs w:val="19"/>
    </w:rPr>
  </w:style>
  <w:style w:type="paragraph" w:styleId="Pieddepage">
    <w:name w:val="footer"/>
    <w:basedOn w:val="Normal"/>
    <w:link w:val="PieddepageCar"/>
    <w:uiPriority w:val="99"/>
    <w:unhideWhenUsed/>
    <w:rsid w:val="00770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0952"/>
    <w:rPr>
      <w:rFonts w:eastAsia="Times New Roman" w:cs="Times New Roman"/>
      <w:color w:val="262626" w:themeColor="text1" w:themeTint="D9"/>
      <w:kern w:val="28"/>
      <w:sz w:val="20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8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.nk@faimetfroid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ima\AppData\Roaming\Microsoft\Templates\Menu%20de%20f&#234;te%20(soleil%20et%20sable).dotx" TargetMode="External"/></Relationships>
</file>

<file path=word/theme/theme1.xml><?xml version="1.0" encoding="utf-8"?>
<a:theme xmlns:a="http://schemas.openxmlformats.org/drawingml/2006/main" name="Theme2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A888F7D-ECEF-4917-8AAE-F553AAAF68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A2AEE9-353C-41FE-A146-4D5F63F29B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de fête (soleil et sable)</Template>
  <TotalTime>8815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Party menu (sun and sand design)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(sun and sand design)</dc:title>
  <dc:creator>Lambert</dc:creator>
  <cp:keywords/>
  <cp:lastModifiedBy>Kilani</cp:lastModifiedBy>
  <cp:revision>1221</cp:revision>
  <cp:lastPrinted>2024-01-10T11:00:00Z</cp:lastPrinted>
  <dcterms:created xsi:type="dcterms:W3CDTF">2015-01-07T16:27:00Z</dcterms:created>
  <dcterms:modified xsi:type="dcterms:W3CDTF">2024-04-22T08:47:00Z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TC102754629990</vt:lpwstr>
  </property>
</Properties>
</file>